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14:paraId="23249F60" w14:textId="77777777" w:rsidTr="00B75B1D">
        <w:trPr>
          <w:trHeight w:val="850"/>
        </w:trPr>
        <w:tc>
          <w:tcPr>
            <w:tcW w:w="9762" w:type="dxa"/>
          </w:tcPr>
          <w:p w14:paraId="7E191457" w14:textId="7234F982" w:rsidR="00057D50" w:rsidRPr="001445CD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Post spezialisà per la promoziun da la sanadad, Hofgraben 5, 7001 Cuira</w:t>
            </w:r>
            <w:r>
              <w:rPr>
                <w:sz w:val="15"/>
              </w:rPr>
              <w:tab/>
              <w:t>gesundheitsförderung.gr.ch</w:t>
            </w:r>
          </w:p>
          <w:p w14:paraId="232E5B72" w14:textId="77777777" w:rsidR="00057D50" w:rsidRPr="001445CD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081 257 64 00, gf@san.gr.ch</w:t>
            </w:r>
            <w:r>
              <w:rPr>
                <w:sz w:val="15"/>
              </w:rPr>
              <w:tab/>
            </w:r>
          </w:p>
          <w:p w14:paraId="4476F869" w14:textId="77777777" w:rsidR="00057D50" w:rsidRPr="001445CD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14:paraId="3D758B0E" w14:textId="77777777" w:rsidTr="0018428E">
        <w:trPr>
          <w:trHeight w:val="535"/>
        </w:trPr>
        <w:tc>
          <w:tcPr>
            <w:tcW w:w="9762" w:type="dxa"/>
          </w:tcPr>
          <w:p w14:paraId="4F02E770" w14:textId="77777777" w:rsidR="00057D50" w:rsidRPr="001445CD" w:rsidRDefault="00BA5E57" w:rsidP="00427EF2">
            <w:pPr>
              <w:pStyle w:val="berschrift1"/>
            </w:pPr>
            <w:r>
              <w:t xml:space="preserve">Cunvegna – concepziun d'ina plazza da giugar </w:t>
            </w:r>
          </w:p>
        </w:tc>
      </w:tr>
    </w:tbl>
    <w:p w14:paraId="616469FB" w14:textId="77777777" w:rsidR="00B9614B" w:rsidRDefault="00B9614B" w:rsidP="00F53BAC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1439"/>
        <w:gridCol w:w="2106"/>
        <w:gridCol w:w="3537"/>
      </w:tblGrid>
      <w:tr w:rsidR="007F18F9" w14:paraId="3AB27F39" w14:textId="77777777" w:rsidTr="00534569">
        <w:tc>
          <w:tcPr>
            <w:tcW w:w="2262" w:type="dxa"/>
          </w:tcPr>
          <w:p w14:paraId="6442B07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Scola / vischnanca:</w:t>
            </w:r>
          </w:p>
        </w:tc>
        <w:tc>
          <w:tcPr>
            <w:tcW w:w="7082" w:type="dxa"/>
            <w:gridSpan w:val="3"/>
          </w:tcPr>
          <w:p w14:paraId="6D79208B" w14:textId="77777777" w:rsid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</w:rPr>
                <w:id w:val="373584472"/>
                <w:placeholder>
                  <w:docPart w:val="3777A37B6CDA4D38A00F54CC1D4818EB"/>
                </w:placeholder>
                <w:showingPlcHdr/>
              </w:sdtPr>
              <w:sdtEndPr/>
              <w:sdtContent>
                <w:r w:rsidR="00961D89">
                  <w:rPr>
                    <w:rStyle w:val="Platzhaltertext"/>
                  </w:rPr>
                  <w:t>Cliccai qua per endatar text.</w:t>
                </w:r>
              </w:sdtContent>
            </w:sdt>
          </w:p>
          <w:p w14:paraId="5AE267BC" w14:textId="77777777" w:rsidR="00A41D24" w:rsidRDefault="00A41D2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</w:tr>
      <w:tr w:rsidR="007F18F9" w14:paraId="3388CA84" w14:textId="77777777" w:rsidTr="00534569">
        <w:tc>
          <w:tcPr>
            <w:tcW w:w="2262" w:type="dxa"/>
          </w:tcPr>
          <w:p w14:paraId="6CC7851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Persuna da contact:</w:t>
            </w:r>
          </w:p>
        </w:tc>
        <w:tc>
          <w:tcPr>
            <w:tcW w:w="1439" w:type="dxa"/>
          </w:tcPr>
          <w:p w14:paraId="3D48FBCD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Num</w:t>
            </w:r>
          </w:p>
        </w:tc>
        <w:tc>
          <w:tcPr>
            <w:tcW w:w="5643" w:type="dxa"/>
            <w:gridSpan w:val="2"/>
          </w:tcPr>
          <w:p w14:paraId="33F0AF7B" w14:textId="77777777" w:rsid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85934122"/>
                <w:placeholder>
                  <w:docPart w:val="009D24A5148249CC95A1EFACAD1978DF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Max Muster</w:t>
                </w:r>
              </w:sdtContent>
            </w:sdt>
          </w:p>
        </w:tc>
      </w:tr>
      <w:tr w:rsidR="00534569" w14:paraId="26837869" w14:textId="77777777" w:rsidTr="00534569">
        <w:tc>
          <w:tcPr>
            <w:tcW w:w="2262" w:type="dxa"/>
          </w:tcPr>
          <w:p w14:paraId="21CDF2B6" w14:textId="77777777" w:rsidR="00534569" w:rsidRPr="00591002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74E4F1E7" w14:textId="77777777" w:rsidR="00534569" w:rsidRPr="007F18F9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Funcziun</w:t>
            </w:r>
          </w:p>
        </w:tc>
        <w:tc>
          <w:tcPr>
            <w:tcW w:w="5643" w:type="dxa"/>
            <w:gridSpan w:val="2"/>
          </w:tcPr>
          <w:p w14:paraId="0E211731" w14:textId="77777777" w:rsidR="0053456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418244563"/>
                <w:placeholder>
                  <w:docPart w:val="2D7639CA7DFB429E979EA1AD66074BCD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 xml:space="preserve">p.ex. </w:t>
                </w:r>
                <w:proofErr w:type="spellStart"/>
                <w:r w:rsidR="00961D89">
                  <w:rPr>
                    <w:color w:val="7F7F7F" w:themeColor="text1" w:themeTint="80"/>
                  </w:rPr>
                  <w:t>mainascola</w:t>
                </w:r>
                <w:proofErr w:type="spellEnd"/>
              </w:sdtContent>
            </w:sdt>
          </w:p>
        </w:tc>
      </w:tr>
      <w:tr w:rsidR="007F18F9" w14:paraId="482CF6F6" w14:textId="77777777" w:rsidTr="00534569">
        <w:tc>
          <w:tcPr>
            <w:tcW w:w="2262" w:type="dxa"/>
          </w:tcPr>
          <w:p w14:paraId="1CAF24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60B5F2A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Adressa postala</w:t>
            </w:r>
          </w:p>
        </w:tc>
        <w:tc>
          <w:tcPr>
            <w:tcW w:w="5643" w:type="dxa"/>
            <w:gridSpan w:val="2"/>
          </w:tcPr>
          <w:p w14:paraId="7D4E840E" w14:textId="77777777" w:rsid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596482474"/>
                <w:placeholder>
                  <w:docPart w:val="14AF98553D6B4312B8A2BC90F7B37825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Via Muster 1, 7000 Cuira</w:t>
                </w:r>
              </w:sdtContent>
            </w:sdt>
          </w:p>
        </w:tc>
      </w:tr>
      <w:tr w:rsidR="007F18F9" w14:paraId="37C697FE" w14:textId="77777777" w:rsidTr="00534569">
        <w:tc>
          <w:tcPr>
            <w:tcW w:w="2262" w:type="dxa"/>
          </w:tcPr>
          <w:p w14:paraId="000B08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42453A6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E-mail</w:t>
            </w:r>
          </w:p>
        </w:tc>
        <w:tc>
          <w:tcPr>
            <w:tcW w:w="5643" w:type="dxa"/>
            <w:gridSpan w:val="2"/>
          </w:tcPr>
          <w:p w14:paraId="74DF5B83" w14:textId="77777777" w:rsid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1259024824"/>
                <w:placeholder>
                  <w:docPart w:val="E9CEA2CFB3494570A50C100292FE86DE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max.muster@scola.ch</w:t>
                </w:r>
              </w:sdtContent>
            </w:sdt>
          </w:p>
        </w:tc>
      </w:tr>
      <w:tr w:rsidR="007F18F9" w14:paraId="0F95DA4B" w14:textId="77777777" w:rsidTr="00534569">
        <w:tc>
          <w:tcPr>
            <w:tcW w:w="2262" w:type="dxa"/>
          </w:tcPr>
          <w:p w14:paraId="58C1B83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AC55174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Telefon</w:t>
            </w:r>
          </w:p>
        </w:tc>
        <w:tc>
          <w:tcPr>
            <w:tcW w:w="5643" w:type="dxa"/>
            <w:gridSpan w:val="2"/>
          </w:tcPr>
          <w:p w14:paraId="1ED29474" w14:textId="77777777" w:rsid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62556535"/>
                <w:placeholder>
                  <w:docPart w:val="6F3661348AFA41C5BCB9C2B1F9874C90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081 000 00 00</w:t>
                </w:r>
              </w:sdtContent>
            </w:sdt>
          </w:p>
        </w:tc>
      </w:tr>
      <w:tr w:rsidR="007F18F9" w14:paraId="32A13401" w14:textId="77777777" w:rsidTr="00534569">
        <w:tc>
          <w:tcPr>
            <w:tcW w:w="2262" w:type="dxa"/>
          </w:tcPr>
          <w:p w14:paraId="02E432E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781C8F3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643" w:type="dxa"/>
            <w:gridSpan w:val="2"/>
          </w:tcPr>
          <w:p w14:paraId="1906BD8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</w:p>
        </w:tc>
      </w:tr>
      <w:tr w:rsidR="00A41D24" w14:paraId="63899C47" w14:textId="77777777" w:rsidTr="00A41D24">
        <w:tc>
          <w:tcPr>
            <w:tcW w:w="2262" w:type="dxa"/>
          </w:tcPr>
          <w:p w14:paraId="2AC1D974" w14:textId="77777777" w:rsidR="007F18F9" w:rsidRDefault="006230F7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Gruppa da project:</w:t>
            </w:r>
          </w:p>
        </w:tc>
        <w:tc>
          <w:tcPr>
            <w:tcW w:w="1439" w:type="dxa"/>
          </w:tcPr>
          <w:p w14:paraId="69BFFAB9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Num</w:t>
            </w:r>
          </w:p>
        </w:tc>
        <w:tc>
          <w:tcPr>
            <w:tcW w:w="2106" w:type="dxa"/>
          </w:tcPr>
          <w:p w14:paraId="05028545" w14:textId="77777777" w:rsidR="007F18F9" w:rsidRP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119371159"/>
                <w:placeholder>
                  <w:docPart w:val="BBF282F690EA4EECAFA60630D54BCE64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Max Muster</w:t>
                </w:r>
              </w:sdtContent>
            </w:sdt>
          </w:p>
        </w:tc>
        <w:tc>
          <w:tcPr>
            <w:tcW w:w="3537" w:type="dxa"/>
          </w:tcPr>
          <w:p w14:paraId="4CBF576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 xml:space="preserve">Funcziun: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295565880"/>
                <w:placeholder>
                  <w:docPart w:val="472DB00D20294884A48ACF653B624DA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p.ex. persuna d'instrucziun da sport</w:t>
                </w:r>
              </w:sdtContent>
            </w:sdt>
          </w:p>
        </w:tc>
      </w:tr>
      <w:tr w:rsidR="007F18F9" w14:paraId="06A5A054" w14:textId="77777777" w:rsidTr="00A41D24">
        <w:tc>
          <w:tcPr>
            <w:tcW w:w="2262" w:type="dxa"/>
          </w:tcPr>
          <w:p w14:paraId="313D4C06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79A622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Num</w:t>
            </w:r>
          </w:p>
        </w:tc>
        <w:tc>
          <w:tcPr>
            <w:tcW w:w="2106" w:type="dxa"/>
          </w:tcPr>
          <w:p w14:paraId="18B4B2E3" w14:textId="77777777" w:rsidR="007F18F9" w:rsidRP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64661367"/>
                <w:placeholder>
                  <w:docPart w:val="0E73936493B14199AE962132A56B5468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Max Muster</w:t>
                </w:r>
              </w:sdtContent>
            </w:sdt>
          </w:p>
        </w:tc>
        <w:tc>
          <w:tcPr>
            <w:tcW w:w="3537" w:type="dxa"/>
          </w:tcPr>
          <w:p w14:paraId="673F68D5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Funcziun: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70114057"/>
                <w:placeholder>
                  <w:docPart w:val="CB8408B876604718A12F7F28F63B3FC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p.ex. lavurera sociala da scola</w:t>
                </w:r>
              </w:sdtContent>
            </w:sdt>
          </w:p>
        </w:tc>
      </w:tr>
      <w:tr w:rsidR="007F18F9" w14:paraId="6A4176FD" w14:textId="77777777" w:rsidTr="00A41D24">
        <w:tc>
          <w:tcPr>
            <w:tcW w:w="2262" w:type="dxa"/>
          </w:tcPr>
          <w:p w14:paraId="1B046E0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3FE3FF7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Num</w:t>
            </w:r>
          </w:p>
        </w:tc>
        <w:tc>
          <w:tcPr>
            <w:tcW w:w="2106" w:type="dxa"/>
          </w:tcPr>
          <w:p w14:paraId="1BE8A167" w14:textId="77777777" w:rsidR="007F18F9" w:rsidRP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559326939"/>
                <w:placeholder>
                  <w:docPart w:val="4FD935D058C34BCC9B91F343C6662C92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Max Muster</w:t>
                </w:r>
              </w:sdtContent>
            </w:sdt>
          </w:p>
        </w:tc>
        <w:tc>
          <w:tcPr>
            <w:tcW w:w="3537" w:type="dxa"/>
          </w:tcPr>
          <w:p w14:paraId="4684A883" w14:textId="77777777" w:rsidR="007F18F9" w:rsidRDefault="002C048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Funcziun: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51073071"/>
                <w:placeholder>
                  <w:docPart w:val="79CFFFA90DF640269EFB035996C34B1C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 xml:space="preserve">p.ex. </w:t>
                </w:r>
                <w:proofErr w:type="spellStart"/>
                <w:r>
                  <w:rPr>
                    <w:color w:val="7F7F7F" w:themeColor="text1" w:themeTint="80"/>
                  </w:rPr>
                  <w:t>mainascola</w:t>
                </w:r>
                <w:proofErr w:type="spellEnd"/>
              </w:sdtContent>
            </w:sdt>
          </w:p>
        </w:tc>
      </w:tr>
      <w:tr w:rsidR="007F18F9" w14:paraId="1742716A" w14:textId="77777777" w:rsidTr="00A41D24">
        <w:tc>
          <w:tcPr>
            <w:tcW w:w="2262" w:type="dxa"/>
          </w:tcPr>
          <w:p w14:paraId="6C7EBA1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54B64A6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Num</w:t>
            </w:r>
          </w:p>
        </w:tc>
        <w:tc>
          <w:tcPr>
            <w:tcW w:w="2106" w:type="dxa"/>
          </w:tcPr>
          <w:p w14:paraId="7050BB29" w14:textId="77777777" w:rsidR="007F18F9" w:rsidRPr="007F18F9" w:rsidRDefault="0053435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104010828"/>
                <w:placeholder>
                  <w:docPart w:val="A50B695309144AAEB5DC4356769D8486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p.ex. Max Muster</w:t>
                </w:r>
              </w:sdtContent>
            </w:sdt>
          </w:p>
        </w:tc>
        <w:tc>
          <w:tcPr>
            <w:tcW w:w="3537" w:type="dxa"/>
          </w:tcPr>
          <w:p w14:paraId="6429161E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Funcziun: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79692256"/>
                <w:placeholder>
                  <w:docPart w:val="A0778FA677B843849F740418EE273CAF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p.ex. servetsch da chasa</w:t>
                </w:r>
              </w:sdtContent>
            </w:sdt>
          </w:p>
        </w:tc>
      </w:tr>
    </w:tbl>
    <w:p w14:paraId="6B05B44A" w14:textId="77777777" w:rsidR="00F53BAC" w:rsidRDefault="00F53BAC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540"/>
      </w:tblGrid>
      <w:tr w:rsidR="00534569" w14:paraId="4715CDC6" w14:textId="77777777" w:rsidTr="008E7BF2">
        <w:trPr>
          <w:trHeight w:val="454"/>
        </w:trPr>
        <w:tc>
          <w:tcPr>
            <w:tcW w:w="6804" w:type="dxa"/>
            <w:vAlign w:val="center"/>
          </w:tcPr>
          <w:p w14:paraId="2B6A8290" w14:textId="77777777" w:rsidR="00534569" w:rsidRPr="00D60F2B" w:rsidRDefault="00534569" w:rsidP="00D60F2B">
            <w:r>
              <w:t>Tge preventiv stat a disposiziun per concepir ina plazza da giugar?</w:t>
            </w:r>
          </w:p>
        </w:tc>
        <w:tc>
          <w:tcPr>
            <w:tcW w:w="2540" w:type="dxa"/>
            <w:vAlign w:val="center"/>
          </w:tcPr>
          <w:p w14:paraId="301F97F8" w14:textId="3E00CD1D" w:rsidR="00534569" w:rsidRDefault="00534354" w:rsidP="00D60F2B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color w:val="7F7F7F" w:themeColor="text1" w:themeTint="80"/>
                </w:rPr>
                <w:id w:val="1085962654"/>
                <w:placeholder>
                  <w:docPart w:val="8922F60226D341759C4A966C6B5AA6E5"/>
                </w:placeholder>
                <w:text/>
              </w:sdtPr>
              <w:sdtEndPr/>
              <w:sdtContent>
                <w:r w:rsidR="00961D89">
                  <w:rPr>
                    <w:color w:val="7F7F7F" w:themeColor="text1" w:themeTint="80"/>
                  </w:rPr>
                  <w:t>00</w:t>
                </w:r>
              </w:sdtContent>
            </w:sdt>
            <w:r w:rsidR="00961D89">
              <w:rPr>
                <w:color w:val="7F7F7F" w:themeColor="text1" w:themeTint="80"/>
              </w:rPr>
              <w:t xml:space="preserve"> </w:t>
            </w:r>
            <w:r w:rsidR="00961D89">
              <w:t>francs</w:t>
            </w:r>
          </w:p>
        </w:tc>
      </w:tr>
    </w:tbl>
    <w:p w14:paraId="2A84061D" w14:textId="77777777" w:rsidR="002C048B" w:rsidRPr="002C048B" w:rsidRDefault="002C048B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</w:rPr>
      </w:pPr>
    </w:p>
    <w:p w14:paraId="25EB5091" w14:textId="77777777" w:rsidR="00F53BAC" w:rsidRPr="006230F7" w:rsidRDefault="001A19F1" w:rsidP="00EE289C">
      <w:pPr>
        <w:spacing w:after="120" w:line="276" w:lineRule="auto"/>
        <w:rPr>
          <w:rFonts w:eastAsia="Times New Roman" w:cs="Arial"/>
          <w:b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631EFB2" wp14:editId="24C56665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56275" cy="1292225"/>
                <wp:effectExtent l="0" t="0" r="15875" b="22225"/>
                <wp:wrapTight wrapText="bothSides">
                  <wp:wrapPolygon edited="0">
                    <wp:start x="0" y="0"/>
                    <wp:lineTo x="0" y="21653"/>
                    <wp:lineTo x="21588" y="21653"/>
                    <wp:lineTo x="2158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Times New Roman" w:cs="Arial"/>
                              </w:rPr>
                              <w:id w:val="-592782643"/>
                              <w:placeholder>
                                <w:docPart w:val="A6DBF1A84D0D48C8ACCBB7AB945CBC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0EB31A38" w14:textId="77777777" w:rsidR="00427EF2" w:rsidRDefault="00427EF2" w:rsidP="00427EF2">
                                <w:pPr>
                                  <w:rPr>
                                    <w:rFonts w:eastAsia="Times New Roman" w:cs="Arial"/>
                                  </w:rPr>
                                </w:pPr>
                                <w:r>
                                  <w:rPr>
                                    <w:rStyle w:val="Platzhaltertext"/>
                                  </w:rPr>
                                  <w:t>Cliccai u tippai qua per endatar text.</w:t>
                                </w:r>
                              </w:p>
                            </w:sdtContent>
                          </w:sdt>
                          <w:p w14:paraId="080188A0" w14:textId="77777777" w:rsidR="00427EF2" w:rsidRDefault="00427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EF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8.3pt;width:453.25pt;height:101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">
                <v:textbox>
                  <w:txbxContent>
                    <w:sdt>
                      <w:sdtPr>
                        <w:rPr>
                          <w:rFonts w:eastAsia="Times New Roman" w:cs="Arial"/>
                        </w:rPr>
                        <w:id w:val="-592782643"/>
                        <w:placeholder>
                          <w:docPart w:val="A6DBF1A84D0D48C8ACCBB7AB945CBC26"/>
                        </w:placeholder>
                        <w:showingPlcHdr/>
                        <w:text/>
                      </w:sdtPr>
                      <w:sdtEndPr/>
                      <w:sdtContent>
                        <w:p w14:paraId="0EB31A38" w14:textId="77777777" w:rsidR="00427EF2" w:rsidRDefault="00427EF2" w:rsidP="00427EF2">
                          <w:pPr>
                            <w:rPr>
                              <w:rFonts w:eastAsia="Times New Roman" w:cs="Arial"/>
                            </w:rPr>
                          </w:pPr>
                          <w:r>
                            <w:rPr>
                              <w:rStyle w:val="Platzhaltertext"/>
                            </w:rPr>
                            <w:t>Cliccai u tippai qua per endatar text.</w:t>
                          </w:r>
                        </w:p>
                      </w:sdtContent>
                    </w:sdt>
                    <w:p w14:paraId="080188A0" w14:textId="77777777" w:rsidR="00427EF2" w:rsidRDefault="00427EF2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</w:rPr>
        <w:t>Ulteriuras remartgas:</w:t>
      </w:r>
    </w:p>
    <w:p w14:paraId="3DE31108" w14:textId="77777777" w:rsidR="003C12F7" w:rsidRPr="006230F7" w:rsidRDefault="00BA5E57" w:rsidP="004603B0">
      <w:pPr>
        <w:spacing w:after="120"/>
        <w:rPr>
          <w:rFonts w:eastAsia="Times New Roman" w:cs="Arial"/>
          <w:b/>
        </w:rPr>
      </w:pPr>
      <w:r>
        <w:rPr>
          <w:b/>
        </w:rPr>
        <w:t>Cunvegna</w:t>
      </w:r>
    </w:p>
    <w:p w14:paraId="4B112E81" w14:textId="0571AA2B" w:rsidR="003C12F7" w:rsidRPr="00D36F6D" w:rsidRDefault="00FB073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 xml:space="preserve">Nossa scola / vischnanca vul realisar il project «Cussegliaziun per concepir plazzas da giugar» cun il sustegn dal Post spezialisà per la promoziun da la sanadad e da persunas spezialisadas da la planisaziun dal territori. Las suandantas prestaziuns vegnan furnidas dal Post spezialisà per la promoziun da la sanadad e da la scola resp. da la vischnanca: </w:t>
      </w:r>
    </w:p>
    <w:p w14:paraId="6D31F974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13BDB3E" w14:textId="77777777" w:rsidR="003C12F7" w:rsidRDefault="00591002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b/>
        </w:rPr>
        <w:t>Prestaziuns dal Post spezialisà per la promoziun da la sanadad</w:t>
      </w:r>
    </w:p>
    <w:p w14:paraId="605695FD" w14:textId="21231B7D" w:rsidR="006230F7" w:rsidRPr="006230F7" w:rsidRDefault="009B7ECF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9B7ECF">
        <w:t>Persuna spezialisada externa</w:t>
      </w:r>
      <w:r w:rsidR="006230F7">
        <w:t xml:space="preserve"> che cusseglia e sustegna la scola / la vischnanca dal mument da la planisaziun fin a l'avertura ed instruescha process da planisaziun participativs</w:t>
      </w:r>
    </w:p>
    <w:p w14:paraId="74C4FB26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Direcziun da construcziun cun partenari da realisaziun local tenor tscherna</w:t>
      </w:r>
    </w:p>
    <w:p w14:paraId="43E3E4C1" w14:textId="5CDB324B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Contribuziun finanziala da max. 8000 francs per il process da cussegliaziun</w:t>
      </w:r>
    </w:p>
    <w:p w14:paraId="18CB9502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Coordinaziun e garanzia da la qualitad sin plaun chantunal</w:t>
      </w:r>
    </w:p>
    <w:p w14:paraId="2C86A48C" w14:textId="77777777" w:rsidR="003C12F7" w:rsidRDefault="003C12F7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b/>
        </w:rPr>
        <w:lastRenderedPageBreak/>
        <w:t>Prestaziuns da la scola / vischnanca</w:t>
      </w:r>
    </w:p>
    <w:p w14:paraId="5C48D539" w14:textId="52B99B81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Sclerir ordavant il preventiv e la permissiun da construcziun</w:t>
      </w:r>
    </w:p>
    <w:p w14:paraId="4399E442" w14:textId="50CB863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Garantir la voluntad politica per realisar il project «Cussegliaziun per la concepziun da plazzas da giugar» (participativ, natiral, favuraivel al moviment)</w:t>
      </w:r>
    </w:p>
    <w:p w14:paraId="1D37EC89" w14:textId="4022C09B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Definir in team da project entaifer la scola resp. entaifer la vischnanca</w:t>
      </w:r>
    </w:p>
    <w:p w14:paraId="3428C7E3" w14:textId="77777777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Integrar activamain la gruppa en mira en il process da planisaziun (p.ex. tras lavuratoris u tras enquistas)</w:t>
      </w:r>
    </w:p>
    <w:p w14:paraId="794CF822" w14:textId="535217F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Definir ina gruppa da lavur per l'utilisaziun e per la tgira a lunga vista</w:t>
      </w:r>
    </w:p>
    <w:p w14:paraId="56C2A983" w14:textId="36B20171" w:rsidR="003C12F7" w:rsidRPr="00D36F6D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Sviluppar in concept da tgira e planisar in preventiv annual per il mantegniment a lunga vista</w:t>
      </w:r>
    </w:p>
    <w:p w14:paraId="5B171BE6" w14:textId="77777777" w:rsidR="008F7F54" w:rsidRDefault="008F7F54" w:rsidP="003C12F7">
      <w:pPr>
        <w:tabs>
          <w:tab w:val="left" w:pos="5500"/>
        </w:tabs>
        <w:rPr>
          <w:rFonts w:eastAsia="Times New Roman" w:cs="Arial"/>
        </w:rPr>
      </w:pPr>
    </w:p>
    <w:p w14:paraId="207EC796" w14:textId="77777777" w:rsidR="004603B0" w:rsidRDefault="004603B0" w:rsidP="003C12F7">
      <w:pPr>
        <w:tabs>
          <w:tab w:val="left" w:pos="5500"/>
        </w:tabs>
        <w:rPr>
          <w:rFonts w:eastAsia="Times New Roman" w:cs="Arial"/>
        </w:rPr>
      </w:pPr>
    </w:p>
    <w:p w14:paraId="04EDF962" w14:textId="5A483DFC" w:rsidR="003C12F7" w:rsidRPr="00D36F6D" w:rsidRDefault="00591002" w:rsidP="003C12F7">
      <w:pPr>
        <w:tabs>
          <w:tab w:val="left" w:pos="5500"/>
        </w:tabs>
        <w:rPr>
          <w:rFonts w:eastAsia="Times New Roman" w:cs="Arial"/>
        </w:rPr>
      </w:pPr>
      <w:r>
        <w:t>Il Post spezialisà per la promoziun da la sanadad sa resalva il dretg d'excluder dal project scolas e vischnancas che n'observan betg las cundiziuns, e da metter a quint las prestaziuns ch'ellas han gia retratg.</w:t>
      </w:r>
    </w:p>
    <w:p w14:paraId="3884E29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5CF4B6D5" w14:textId="77777777"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>
        <w:t>Cun nossa suttascripziun acceptain nus las cundiziuns generalas.</w:t>
      </w:r>
    </w:p>
    <w:p w14:paraId="3316E145" w14:textId="77777777" w:rsidR="003C12F7" w:rsidRPr="00D36F6D" w:rsidRDefault="003C12F7" w:rsidP="003C12F7">
      <w:pPr>
        <w:rPr>
          <w:rFonts w:eastAsia="Times New Roman" w:cs="Arial"/>
        </w:rPr>
      </w:pPr>
    </w:p>
    <w:p w14:paraId="0FCCF062" w14:textId="77777777"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>
        <w:t>Lieu e data:</w:t>
      </w:r>
      <w:r>
        <w:tab/>
        <w:t>Mainascola / administraziun communala:</w:t>
      </w:r>
    </w:p>
    <w:p w14:paraId="442E8AAF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88B466C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221977D3" w14:textId="77777777" w:rsidR="00514CE9" w:rsidRDefault="00514CE9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616A448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Lieu e data:</w:t>
      </w:r>
      <w:r>
        <w:tab/>
      </w:r>
      <w:r>
        <w:tab/>
        <w:t>Persuna da contact:</w:t>
      </w:r>
    </w:p>
    <w:p w14:paraId="6DA934B2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0F57890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2C2F940D" w14:textId="77777777" w:rsidR="003C12F7" w:rsidRPr="00D36F6D" w:rsidRDefault="00534354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pict w14:anchorId="4D8B491D">
          <v:rect id="_x0000_i1025" style="width:453.6pt;height:3pt" o:hralign="center" o:hrstd="t" o:hrnoshade="t" o:hr="t" fillcolor="#0d0d0d" stroked="f"/>
        </w:pict>
      </w:r>
    </w:p>
    <w:p w14:paraId="2F888733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23B7754A" w14:textId="77777777" w:rsidR="003C12F7" w:rsidRDefault="003C12F7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  <w:r>
        <w:t>Lieu e data:</w:t>
      </w:r>
      <w:r>
        <w:tab/>
        <w:t>Direcziun dal Post spezialisà per la promoziun da la sanadad</w:t>
      </w:r>
    </w:p>
    <w:p w14:paraId="501B4F7B" w14:textId="77777777"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14:paraId="42C4F2FB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18AA6419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14:paraId="5BCECF8C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>
        <w:t>Lieu e data:</w:t>
      </w:r>
      <w:r>
        <w:tab/>
      </w:r>
      <w:r>
        <w:tab/>
        <w:t>Manadra da project Promoziun da la sanadad en spazis per sa mover</w:t>
      </w:r>
    </w:p>
    <w:p w14:paraId="27FD1E1B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478A908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13F96CBA" w14:textId="77777777"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39DAEB4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0D17D52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41FB5117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162C315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24E2F3C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1AE78B3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D594458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49FAB3A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C789FF1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A9CD28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1D44F66F" w14:textId="77777777" w:rsidR="003C12F7" w:rsidRPr="00D36F6D" w:rsidRDefault="00591002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>
        <w:rPr>
          <w:b/>
          <w:color w:val="000000"/>
        </w:rPr>
        <w:t>Inoltrar la cunvegna a</w:t>
      </w:r>
    </w:p>
    <w:p w14:paraId="79AECA0D" w14:textId="0F71FE95" w:rsidR="003C12F7" w:rsidRPr="00D36F6D" w:rsidRDefault="00FB0737" w:rsidP="003C12F7">
      <w:pPr>
        <w:widowControl w:val="0"/>
        <w:autoSpaceDE w:val="0"/>
        <w:autoSpaceDN w:val="0"/>
        <w:adjustRightInd w:val="0"/>
        <w:ind w:right="-6"/>
      </w:pPr>
      <w:r>
        <w:rPr>
          <w:sz w:val="18"/>
        </w:rPr>
        <w:t>Uffizi da sanadad dal Grischun, Post spezialisà per la promoziun da la sanadad, Romana Keller, Hofgraben 5, 7001 Cuira,</w:t>
      </w:r>
      <w:r>
        <w:rPr>
          <w:sz w:val="18"/>
        </w:rPr>
        <w:br/>
        <w:t>tel. 081 257 64 05, Romana.Keller@san.gr.ch</w:t>
      </w:r>
    </w:p>
    <w:p w14:paraId="418A4ABC" w14:textId="77777777" w:rsidR="004224B4" w:rsidRDefault="004224B4" w:rsidP="003839F7"/>
    <w:p w14:paraId="7161EB6E" w14:textId="77777777" w:rsidR="003C12F7" w:rsidRDefault="003C12F7" w:rsidP="003839F7"/>
    <w:p w14:paraId="5491D2B2" w14:textId="77777777" w:rsidR="003C12F7" w:rsidRPr="003839F7" w:rsidRDefault="003C12F7" w:rsidP="003839F7"/>
    <w:p w14:paraId="794CDAB1" w14:textId="77777777"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14:paraId="17E5011C" w14:textId="77777777" w:rsidTr="00D300F7">
        <w:trPr>
          <w:trHeight w:val="680"/>
        </w:trPr>
        <w:tc>
          <w:tcPr>
            <w:tcW w:w="2959" w:type="dxa"/>
          </w:tcPr>
          <w:p w14:paraId="146EA4F3" w14:textId="77777777"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lastRenderedPageBreak/>
              <w:t>Cun il sustegn da</w:t>
            </w:r>
          </w:p>
          <w:p w14:paraId="73BAC070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E757170" w14:textId="77777777"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A8DAD21" w14:textId="77777777"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partenaris</w:t>
            </w:r>
          </w:p>
          <w:p w14:paraId="0837A3DB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995CC5E" w14:textId="77777777"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43F5E54B" wp14:editId="4B6A355A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2CE1ABF" w14:textId="77777777" w:rsidR="00D300F7" w:rsidRPr="001445CD" w:rsidRDefault="00B5707F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>
              <w:rPr>
                <w:sz w:val="15"/>
              </w:rPr>
              <w:t>V02/2025</w:t>
            </w:r>
          </w:p>
        </w:tc>
      </w:tr>
    </w:tbl>
    <w:p w14:paraId="47683BFB" w14:textId="77777777"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10"/>
      <w:headerReference w:type="first" r:id="rId11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8F785" w14:textId="77777777" w:rsidR="008457C7" w:rsidRDefault="008457C7" w:rsidP="003D08E6">
      <w:r>
        <w:separator/>
      </w:r>
    </w:p>
  </w:endnote>
  <w:endnote w:type="continuationSeparator" w:id="0">
    <w:p w14:paraId="56405266" w14:textId="77777777" w:rsidR="008457C7" w:rsidRDefault="008457C7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94B11" w14:textId="77777777" w:rsidR="008457C7" w:rsidRDefault="008457C7" w:rsidP="003D08E6">
      <w:r>
        <w:separator/>
      </w:r>
    </w:p>
  </w:footnote>
  <w:footnote w:type="continuationSeparator" w:id="0">
    <w:p w14:paraId="542C9A50" w14:textId="77777777" w:rsidR="008457C7" w:rsidRDefault="008457C7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49EF2" w14:textId="77777777"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sz w:val="15"/>
      </w:rPr>
      <w:tab/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PAGE  \* Arabic  \* MERGEFORMAT</w:instrText>
    </w:r>
    <w:r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Pr="00630F03">
      <w:rPr>
        <w:rFonts w:cs="Arial"/>
        <w:sz w:val="15"/>
      </w:rPr>
      <w:fldChar w:fldCharType="end"/>
    </w:r>
    <w:r>
      <w:rPr>
        <w:sz w:val="15"/>
      </w:rPr>
      <w:t>/</w:t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NUMPAGES  \* Arabic  \* MERGEFORMAT</w:instrText>
    </w:r>
    <w:r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Pr="00630F03">
      <w:rPr>
        <w:rFonts w:cs="Arial"/>
        <w:sz w:val="15"/>
      </w:rPr>
      <w:fldChar w:fldCharType="end"/>
    </w:r>
  </w:p>
  <w:p w14:paraId="409256CC" w14:textId="77777777"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14:paraId="4918A262" w14:textId="77777777" w:rsidR="00630F03" w:rsidRPr="008309A6" w:rsidRDefault="00630F03" w:rsidP="00630F03">
    <w:pPr>
      <w:pStyle w:val="Kopfzeile"/>
      <w:rPr>
        <w:rFonts w:cs="Arial"/>
      </w:rPr>
    </w:pPr>
  </w:p>
  <w:p w14:paraId="511A5979" w14:textId="77777777"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A24" w14:textId="77777777"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48DA5FF" wp14:editId="0925FB7C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PAGE  \* Arabic  \* MERGEFORMAT</w:instrText>
    </w:r>
    <w:r w:rsidR="00630F03"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1</w:t>
    </w:r>
    <w:r w:rsidR="00630F03" w:rsidRPr="00630F03">
      <w:rPr>
        <w:rFonts w:cs="Arial"/>
        <w:sz w:val="15"/>
      </w:rPr>
      <w:fldChar w:fldCharType="end"/>
    </w:r>
    <w:r>
      <w:rPr>
        <w:sz w:val="15"/>
      </w:rPr>
      <w:t>/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NUMPAGES  \* Arabic  \* MERGEFORMAT</w:instrText>
    </w:r>
    <w:r w:rsidR="00630F03"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="00630F03" w:rsidRPr="00630F03">
      <w:rPr>
        <w:rFonts w:cs="Arial"/>
        <w:sz w:val="15"/>
      </w:rPr>
      <w:fldChar w:fldCharType="end"/>
    </w:r>
  </w:p>
  <w:p w14:paraId="14DEC9D8" w14:textId="77777777"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14:paraId="41F210E0" w14:textId="77777777" w:rsidR="000A07C2" w:rsidRPr="008309A6" w:rsidRDefault="000A07C2" w:rsidP="000A07C2">
    <w:pPr>
      <w:pStyle w:val="Kopfzeile"/>
      <w:rPr>
        <w:rFonts w:cs="Arial"/>
      </w:rPr>
    </w:pPr>
  </w:p>
  <w:p w14:paraId="7E7E3E0F" w14:textId="77777777"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7819"/>
    <w:multiLevelType w:val="hybridMultilevel"/>
    <w:tmpl w:val="A920C92A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612B"/>
    <w:multiLevelType w:val="multilevel"/>
    <w:tmpl w:val="F83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0FD43AB"/>
    <w:multiLevelType w:val="hybridMultilevel"/>
    <w:tmpl w:val="90405D5C"/>
    <w:lvl w:ilvl="0" w:tplc="08070001">
      <w:start w:val="1"/>
      <w:numFmt w:val="bullet"/>
      <w:lvlText w:val=""/>
      <w:lvlJc w:val="left"/>
      <w:pPr>
        <w:ind w:left="1137" w:hanging="57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4BA1A99"/>
    <w:multiLevelType w:val="hybridMultilevel"/>
    <w:tmpl w:val="459030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23E3E"/>
    <w:multiLevelType w:val="hybridMultilevel"/>
    <w:tmpl w:val="55CA9186"/>
    <w:lvl w:ilvl="0" w:tplc="E7DED426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42E66"/>
    <w:multiLevelType w:val="hybridMultilevel"/>
    <w:tmpl w:val="90C0B2D2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32226"/>
    <w:multiLevelType w:val="hybridMultilevel"/>
    <w:tmpl w:val="8154F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27D30"/>
    <w:multiLevelType w:val="hybridMultilevel"/>
    <w:tmpl w:val="B64AE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2040">
    <w:abstractNumId w:val="2"/>
  </w:num>
  <w:num w:numId="2" w16cid:durableId="1110200138">
    <w:abstractNumId w:val="3"/>
  </w:num>
  <w:num w:numId="3" w16cid:durableId="513349739">
    <w:abstractNumId w:val="9"/>
  </w:num>
  <w:num w:numId="4" w16cid:durableId="1343896635">
    <w:abstractNumId w:val="6"/>
  </w:num>
  <w:num w:numId="5" w16cid:durableId="1676107968">
    <w:abstractNumId w:val="8"/>
  </w:num>
  <w:num w:numId="6" w16cid:durableId="761488868">
    <w:abstractNumId w:val="5"/>
  </w:num>
  <w:num w:numId="7" w16cid:durableId="1965455250">
    <w:abstractNumId w:val="0"/>
  </w:num>
  <w:num w:numId="8" w16cid:durableId="1962346755">
    <w:abstractNumId w:val="7"/>
  </w:num>
  <w:num w:numId="9" w16cid:durableId="1641956635">
    <w:abstractNumId w:val="4"/>
  </w:num>
  <w:num w:numId="10" w16cid:durableId="2105875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IvyPtylsUAXUKZgWbquPbcNtGQwmEMZ1dt+EBUhklgDgW8wGlPPTGDeIFggZuHj0NbwWfDiTJCVcNhL+5N1/wQ==" w:salt="JTbNYmlGI9/wmEHrfK4xDw=="/>
  <w:defaultTabStop w:val="567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F7"/>
    <w:rsid w:val="00037C1B"/>
    <w:rsid w:val="00057D50"/>
    <w:rsid w:val="00081322"/>
    <w:rsid w:val="000A07C2"/>
    <w:rsid w:val="00117C96"/>
    <w:rsid w:val="001445CD"/>
    <w:rsid w:val="0018428E"/>
    <w:rsid w:val="001A19F1"/>
    <w:rsid w:val="001B3DEF"/>
    <w:rsid w:val="002C048B"/>
    <w:rsid w:val="003839F7"/>
    <w:rsid w:val="003C12F7"/>
    <w:rsid w:val="003D08E6"/>
    <w:rsid w:val="004224B4"/>
    <w:rsid w:val="00427EF2"/>
    <w:rsid w:val="004603B0"/>
    <w:rsid w:val="004A5989"/>
    <w:rsid w:val="004B521C"/>
    <w:rsid w:val="004C727E"/>
    <w:rsid w:val="00514CE9"/>
    <w:rsid w:val="00534354"/>
    <w:rsid w:val="00534569"/>
    <w:rsid w:val="00536CF3"/>
    <w:rsid w:val="00563A55"/>
    <w:rsid w:val="00591002"/>
    <w:rsid w:val="006230F7"/>
    <w:rsid w:val="00630F03"/>
    <w:rsid w:val="006777D0"/>
    <w:rsid w:val="00681DCE"/>
    <w:rsid w:val="006A08AA"/>
    <w:rsid w:val="0072470A"/>
    <w:rsid w:val="007C1E37"/>
    <w:rsid w:val="007F18F9"/>
    <w:rsid w:val="008457C7"/>
    <w:rsid w:val="008E7BF2"/>
    <w:rsid w:val="008F7F54"/>
    <w:rsid w:val="00922C9B"/>
    <w:rsid w:val="009574A2"/>
    <w:rsid w:val="00960920"/>
    <w:rsid w:val="00961D89"/>
    <w:rsid w:val="0098369C"/>
    <w:rsid w:val="009B7ECF"/>
    <w:rsid w:val="009C0407"/>
    <w:rsid w:val="009C28D0"/>
    <w:rsid w:val="009C453E"/>
    <w:rsid w:val="00A23CC4"/>
    <w:rsid w:val="00A41D24"/>
    <w:rsid w:val="00A63B31"/>
    <w:rsid w:val="00A73961"/>
    <w:rsid w:val="00AB21ED"/>
    <w:rsid w:val="00AE210A"/>
    <w:rsid w:val="00AE23D9"/>
    <w:rsid w:val="00AE7632"/>
    <w:rsid w:val="00B37B99"/>
    <w:rsid w:val="00B5707F"/>
    <w:rsid w:val="00B9614B"/>
    <w:rsid w:val="00BA5E57"/>
    <w:rsid w:val="00BA6BA4"/>
    <w:rsid w:val="00BB34C6"/>
    <w:rsid w:val="00BB7B41"/>
    <w:rsid w:val="00BD3317"/>
    <w:rsid w:val="00BE3366"/>
    <w:rsid w:val="00C2605E"/>
    <w:rsid w:val="00CD1E7E"/>
    <w:rsid w:val="00CD5202"/>
    <w:rsid w:val="00CF7F62"/>
    <w:rsid w:val="00D300F7"/>
    <w:rsid w:val="00D31516"/>
    <w:rsid w:val="00D47053"/>
    <w:rsid w:val="00D60F2B"/>
    <w:rsid w:val="00D86409"/>
    <w:rsid w:val="00D9387A"/>
    <w:rsid w:val="00D96E56"/>
    <w:rsid w:val="00DE35FB"/>
    <w:rsid w:val="00DF71C6"/>
    <w:rsid w:val="00E033D0"/>
    <w:rsid w:val="00EC0DE0"/>
    <w:rsid w:val="00EE289C"/>
    <w:rsid w:val="00F12000"/>
    <w:rsid w:val="00F53BAC"/>
    <w:rsid w:val="00F706CF"/>
    <w:rsid w:val="00F7106E"/>
    <w:rsid w:val="00F77845"/>
    <w:rsid w:val="00F925C1"/>
    <w:rsid w:val="00F97C60"/>
    <w:rsid w:val="00FB0737"/>
    <w:rsid w:val="00FC18CD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;"/>
  <w14:docId w14:val="75076AD7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m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  <w:style w:type="paragraph" w:styleId="berarbeitung">
    <w:name w:val="Revision"/>
    <w:hidden/>
    <w:uiPriority w:val="99"/>
    <w:semiHidden/>
    <w:rsid w:val="00C2605E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6230F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77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777D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77D0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77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77D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8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DBF1A84D0D48C8ACCBB7AB945C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0FA36-E390-4877-B247-BE1B94B94194}"/>
      </w:docPartPr>
      <w:docPartBody>
        <w:p w:rsidR="00EA5CA3" w:rsidRDefault="00CA31EF" w:rsidP="00CA31EF">
          <w:r>
            <w:rPr>
              <w:rStyle w:val="Platzhaltertext"/>
            </w:rPr>
            <w:t>Cliccai u tippai qua per endatar text.</w:t>
          </w:r>
        </w:p>
      </w:docPartBody>
    </w:docPart>
    <w:docPart>
      <w:docPartPr>
        <w:name w:val="3777A37B6CDA4D38A00F54CC1D4818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2CC18-F0A4-49AA-B2E3-CF1D5A6C7346}"/>
      </w:docPartPr>
      <w:docPartBody>
        <w:p w:rsidR="00FE5611" w:rsidRDefault="009F3FB1" w:rsidP="009F3FB1">
          <w:r>
            <w:rPr>
              <w:rStyle w:val="Platzhaltertext"/>
            </w:rPr>
            <w:t>Cliccai qua per endatar text.</w:t>
          </w:r>
        </w:p>
      </w:docPartBody>
    </w:docPart>
    <w:docPart>
      <w:docPartPr>
        <w:name w:val="009D24A5148249CC95A1EFACAD197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AC14D-181D-48D9-92AC-C685384A6E61}"/>
      </w:docPartPr>
      <w:docPartBody>
        <w:p w:rsidR="00FE5611" w:rsidRDefault="009F3FB1" w:rsidP="009F3FB1">
          <w:pPr>
            <w:pStyle w:val="009D24A5148249CC95A1EFACAD1978D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AF98553D6B4312B8A2BC90F7B37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BB40E7-6667-46DA-8F2E-CAE7FB2BD0A7}"/>
      </w:docPartPr>
      <w:docPartBody>
        <w:p w:rsidR="00FE5611" w:rsidRDefault="009F3FB1" w:rsidP="009F3FB1">
          <w:pPr>
            <w:pStyle w:val="14AF98553D6B4312B8A2BC90F7B3782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E9CEA2CFB3494570A50C100292FE86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F4E46-2EB9-49E1-A27F-497688A69869}"/>
      </w:docPartPr>
      <w:docPartBody>
        <w:p w:rsidR="00FE5611" w:rsidRDefault="009F3FB1" w:rsidP="009F3FB1">
          <w:pPr>
            <w:pStyle w:val="E9CEA2CFB3494570A50C100292FE86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6F3661348AFA41C5BCB9C2B1F9874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389B9-D5B1-4367-815A-3BF8EB744D9B}"/>
      </w:docPartPr>
      <w:docPartBody>
        <w:p w:rsidR="00FE5611" w:rsidRDefault="009F3FB1" w:rsidP="009F3FB1">
          <w:pPr>
            <w:pStyle w:val="6F3661348AFA41C5BCB9C2B1F9874C90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472DB00D20294884A48ACF653B624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0923C-B426-4FF2-B717-152B3CBB7A3E}"/>
      </w:docPartPr>
      <w:docPartBody>
        <w:p w:rsidR="00FE5611" w:rsidRDefault="009F3FB1" w:rsidP="009F3FB1">
          <w:pPr>
            <w:pStyle w:val="472DB00D20294884A48ACF653B624DA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8408B876604718A12F7F28F63B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963CD-DAA2-49D8-B519-601F32DF9CAD}"/>
      </w:docPartPr>
      <w:docPartBody>
        <w:p w:rsidR="00FE5611" w:rsidRDefault="009F3FB1" w:rsidP="009F3FB1">
          <w:pPr>
            <w:pStyle w:val="CB8408B876604718A12F7F28F63B3FC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BF282F690EA4EECAFA60630D54BC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B0E5-7204-4255-A311-FB08E15D3B1E}"/>
      </w:docPartPr>
      <w:docPartBody>
        <w:p w:rsidR="00FE5611" w:rsidRDefault="009F3FB1" w:rsidP="009F3FB1">
          <w:pPr>
            <w:pStyle w:val="BBF282F690EA4EECAFA60630D54BCE64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73936493B14199AE962132A56B5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6B747-5D8C-4D17-A622-1F7DEC9824AE}"/>
      </w:docPartPr>
      <w:docPartBody>
        <w:p w:rsidR="00FE5611" w:rsidRDefault="009F3FB1" w:rsidP="009F3FB1">
          <w:pPr>
            <w:pStyle w:val="0E73936493B14199AE962132A56B5468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D935D058C34BCC9B91F343C666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723A-740E-4A16-8C21-5E224718FAD4}"/>
      </w:docPartPr>
      <w:docPartBody>
        <w:p w:rsidR="00FE5611" w:rsidRDefault="009F3FB1" w:rsidP="009F3FB1">
          <w:pPr>
            <w:pStyle w:val="4FD935D058C34BCC9B91F343C6662C9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0B695309144AAEB5DC4356769D8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9C44F-DCC6-404A-B5F5-13A9E11E3C0D}"/>
      </w:docPartPr>
      <w:docPartBody>
        <w:p w:rsidR="00FE5611" w:rsidRDefault="009F3FB1" w:rsidP="009F3FB1">
          <w:pPr>
            <w:pStyle w:val="A50B695309144AAEB5DC4356769D8486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778FA677B843849F740418EE273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62CBE-5612-4F9A-A797-E75EEB579C46}"/>
      </w:docPartPr>
      <w:docPartBody>
        <w:p w:rsidR="00FE5611" w:rsidRDefault="009F3FB1" w:rsidP="009F3FB1">
          <w:pPr>
            <w:pStyle w:val="A0778FA677B843849F740418EE273CA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9CFFFA90DF640269EFB035996C34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5E31B-68FE-4EBA-BBF6-A5D573D8D010}"/>
      </w:docPartPr>
      <w:docPartBody>
        <w:p w:rsidR="00FE5611" w:rsidRDefault="009F3FB1" w:rsidP="009F3FB1">
          <w:pPr>
            <w:pStyle w:val="79CFFFA90DF640269EFB035996C34B1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D7639CA7DFB429E979EA1AD66074B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A6AF4-2683-4DF3-8FAF-0B90D01929CD}"/>
      </w:docPartPr>
      <w:docPartBody>
        <w:p w:rsidR="007743FC" w:rsidRDefault="00D049A3" w:rsidP="00D049A3">
          <w:pPr>
            <w:pStyle w:val="2D7639CA7DFB429E979EA1AD66074BCD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8922F60226D341759C4A966C6B5AA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954B4F-AF56-420E-B162-8DE7FD29C42A}"/>
      </w:docPartPr>
      <w:docPartBody>
        <w:p w:rsidR="007743FC" w:rsidRDefault="00D049A3" w:rsidP="00D049A3">
          <w:pPr>
            <w:pStyle w:val="8922F60226D341759C4A966C6B5AA6E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101"/>
    <w:rsid w:val="002702FD"/>
    <w:rsid w:val="004124AF"/>
    <w:rsid w:val="00536CF3"/>
    <w:rsid w:val="006A08AA"/>
    <w:rsid w:val="007743FC"/>
    <w:rsid w:val="009574A2"/>
    <w:rsid w:val="009F3FB1"/>
    <w:rsid w:val="00B34101"/>
    <w:rsid w:val="00B37B99"/>
    <w:rsid w:val="00CA31EF"/>
    <w:rsid w:val="00D049A3"/>
    <w:rsid w:val="00EA5CA3"/>
    <w:rsid w:val="00EC0DE0"/>
    <w:rsid w:val="00F77845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049A3"/>
    <w:rPr>
      <w:color w:val="808080"/>
    </w:rPr>
  </w:style>
  <w:style w:type="paragraph" w:customStyle="1" w:styleId="009D24A5148249CC95A1EFACAD1978DF">
    <w:name w:val="009D24A5148249CC95A1EFACAD1978DF"/>
    <w:rsid w:val="009F3FB1"/>
  </w:style>
  <w:style w:type="paragraph" w:customStyle="1" w:styleId="14AF98553D6B4312B8A2BC90F7B37825">
    <w:name w:val="14AF98553D6B4312B8A2BC90F7B37825"/>
    <w:rsid w:val="009F3FB1"/>
  </w:style>
  <w:style w:type="paragraph" w:customStyle="1" w:styleId="E9CEA2CFB3494570A50C100292FE86DE">
    <w:name w:val="E9CEA2CFB3494570A50C100292FE86DE"/>
    <w:rsid w:val="009F3FB1"/>
  </w:style>
  <w:style w:type="paragraph" w:customStyle="1" w:styleId="6F3661348AFA41C5BCB9C2B1F9874C90">
    <w:name w:val="6F3661348AFA41C5BCB9C2B1F9874C90"/>
    <w:rsid w:val="009F3FB1"/>
  </w:style>
  <w:style w:type="paragraph" w:customStyle="1" w:styleId="472DB00D20294884A48ACF653B624DA2">
    <w:name w:val="472DB00D20294884A48ACF653B624DA2"/>
    <w:rsid w:val="009F3FB1"/>
  </w:style>
  <w:style w:type="paragraph" w:customStyle="1" w:styleId="CB8408B876604718A12F7F28F63B3FC2">
    <w:name w:val="CB8408B876604718A12F7F28F63B3FC2"/>
    <w:rsid w:val="009F3FB1"/>
  </w:style>
  <w:style w:type="paragraph" w:customStyle="1" w:styleId="BBF282F690EA4EECAFA60630D54BCE64">
    <w:name w:val="BBF282F690EA4EECAFA60630D54BCE64"/>
    <w:rsid w:val="009F3FB1"/>
  </w:style>
  <w:style w:type="paragraph" w:customStyle="1" w:styleId="0E73936493B14199AE962132A56B5468">
    <w:name w:val="0E73936493B14199AE962132A56B5468"/>
    <w:rsid w:val="009F3FB1"/>
  </w:style>
  <w:style w:type="paragraph" w:customStyle="1" w:styleId="4FD935D058C34BCC9B91F343C6662C92">
    <w:name w:val="4FD935D058C34BCC9B91F343C6662C92"/>
    <w:rsid w:val="009F3FB1"/>
  </w:style>
  <w:style w:type="paragraph" w:customStyle="1" w:styleId="A50B695309144AAEB5DC4356769D8486">
    <w:name w:val="A50B695309144AAEB5DC4356769D8486"/>
    <w:rsid w:val="009F3FB1"/>
  </w:style>
  <w:style w:type="paragraph" w:customStyle="1" w:styleId="A0778FA677B843849F740418EE273CAF">
    <w:name w:val="A0778FA677B843849F740418EE273CAF"/>
    <w:rsid w:val="009F3FB1"/>
  </w:style>
  <w:style w:type="paragraph" w:customStyle="1" w:styleId="79CFFFA90DF640269EFB035996C34B1C">
    <w:name w:val="79CFFFA90DF640269EFB035996C34B1C"/>
    <w:rsid w:val="009F3FB1"/>
  </w:style>
  <w:style w:type="paragraph" w:customStyle="1" w:styleId="2D7639CA7DFB429E979EA1AD66074BCD">
    <w:name w:val="2D7639CA7DFB429E979EA1AD66074BCD"/>
    <w:rsid w:val="00D049A3"/>
  </w:style>
  <w:style w:type="paragraph" w:customStyle="1" w:styleId="8922F60226D341759C4A966C6B5AA6E5">
    <w:name w:val="8922F60226D341759C4A966C6B5AA6E5"/>
    <w:rsid w:val="00D049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437b51fc96f4cbc770f389be939d0109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b8cc62273db7eff6955bcaafdd1ea054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RM</Sprache>
    <ID_x002d_Nummer xmlns="9cb72584-521c-48d8-ae0b-3ea6f4cd205e">1</ID_x002d_Nummer>
    <PublishingExpirationDate xmlns="http://schemas.microsoft.com/sharepoint/v3" xsi:nil="true"/>
    <Kategorie xmlns="9cb72584-521c-48d8-ae0b-3ea6f4cd205e">Spielplatzgestaltung</Kategori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FA198B-7790-4F95-9DA4-8FE910C885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ADD137-161B-49DA-AEF3-C2FE66EC7F56}"/>
</file>

<file path=customXml/itemProps3.xml><?xml version="1.0" encoding="utf-8"?>
<ds:datastoreItem xmlns:ds="http://schemas.openxmlformats.org/officeDocument/2006/customXml" ds:itemID="{0B09E1DA-D842-476D-A9E0-286598FB27C8}"/>
</file>

<file path=customXml/itemProps4.xml><?xml version="1.0" encoding="utf-8"?>
<ds:datastoreItem xmlns:ds="http://schemas.openxmlformats.org/officeDocument/2006/customXml" ds:itemID="{BF46AC0D-BB4B-4D83-A103-404C3E861503}"/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3</Pages>
  <Words>416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Cunvegna «Concepziun d'ina plazza da giugar»</dc:title>
  <dc:subject/>
  <dc:creator>Sutter Romana</dc:creator>
  <cp:keywords/>
  <dc:description/>
  <cp:lastModifiedBy>Keller Romana (GA GR)</cp:lastModifiedBy>
  <cp:revision>4</cp:revision>
  <cp:lastPrinted>2024-12-20T06:30:00Z</cp:lastPrinted>
  <dcterms:created xsi:type="dcterms:W3CDTF">2025-10-31T11:56:00Z</dcterms:created>
  <dcterms:modified xsi:type="dcterms:W3CDTF">2025-11-12T10:42:00Z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fc5642-2d7f-4e68-9674-ab3e35a89b06_Enabled">
    <vt:lpwstr>true</vt:lpwstr>
  </property>
  <property fmtid="{D5CDD505-2E9C-101B-9397-08002B2CF9AE}" pid="3" name="MSIP_Label_fbfc5642-2d7f-4e68-9674-ab3e35a89b06_SetDate">
    <vt:lpwstr>2025-09-04T14:00:10Z</vt:lpwstr>
  </property>
  <property fmtid="{D5CDD505-2E9C-101B-9397-08002B2CF9AE}" pid="4" name="MSIP_Label_fbfc5642-2d7f-4e68-9674-ab3e35a89b06_Method">
    <vt:lpwstr>Standard</vt:lpwstr>
  </property>
  <property fmtid="{D5CDD505-2E9C-101B-9397-08002B2CF9AE}" pid="5" name="MSIP_Label_fbfc5642-2d7f-4e68-9674-ab3e35a89b06_Name">
    <vt:lpwstr>label-2-default</vt:lpwstr>
  </property>
  <property fmtid="{D5CDD505-2E9C-101B-9397-08002B2CF9AE}" pid="6" name="MSIP_Label_fbfc5642-2d7f-4e68-9674-ab3e35a89b06_SiteId">
    <vt:lpwstr>70ee0a01-45f2-4b86-aa78-73100089c50c</vt:lpwstr>
  </property>
  <property fmtid="{D5CDD505-2E9C-101B-9397-08002B2CF9AE}" pid="7" name="MSIP_Label_fbfc5642-2d7f-4e68-9674-ab3e35a89b06_ActionId">
    <vt:lpwstr>1229f12d-9372-41ac-b81c-9b748a0b35c8</vt:lpwstr>
  </property>
  <property fmtid="{D5CDD505-2E9C-101B-9397-08002B2CF9AE}" pid="8" name="MSIP_Label_fbfc5642-2d7f-4e68-9674-ab3e35a89b06_ContentBits">
    <vt:lpwstr>0</vt:lpwstr>
  </property>
  <property fmtid="{D5CDD505-2E9C-101B-9397-08002B2CF9AE}" pid="9" name="MSIP_Label_fbfc5642-2d7f-4e68-9674-ab3e35a89b06_Tag">
    <vt:lpwstr>10, 3, 0, 1</vt:lpwstr>
  </property>
  <property fmtid="{D5CDD505-2E9C-101B-9397-08002B2CF9AE}" pid="10" name="ContentTypeId">
    <vt:lpwstr>0x010100DE2F0662B018DB4594F9CF5C34491862</vt:lpwstr>
  </property>
</Properties>
</file>